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19D" w:rsidRDefault="00F531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本溪满族自治县碱厂镇人民政府办公室</w:t>
      </w:r>
    </w:p>
    <w:p w:rsidR="00F5319D" w:rsidRDefault="00F531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政府信息公开申请表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:rsidR="00F5319D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:rsidR="00F5319D" w:rsidRDefault="00F5319D">
            <w:pPr>
              <w:pStyle w:val="BodyText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</w:t>
            </w:r>
            <w:r>
              <w:rPr>
                <w:rFonts w:ascii="方正仿宋简体" w:eastAsia="方正仿宋简体" w:hAnsi="宋体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  <w:r>
              <w:rPr>
                <w:rFonts w:ascii="方正仿宋简体" w:eastAsia="方正仿宋简体" w:hAnsi="宋体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称</w:t>
            </w:r>
          </w:p>
        </w:tc>
        <w:tc>
          <w:tcPr>
            <w:tcW w:w="2938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</w:t>
            </w:r>
            <w:r>
              <w:rPr>
                <w:rFonts w:ascii="方正仿宋简体" w:eastAsia="方正仿宋简体" w:hAnsi="宋体"/>
                <w:sz w:val="24"/>
              </w:rPr>
              <w:t xml:space="preserve">  </w:t>
            </w:r>
            <w:r>
              <w:rPr>
                <w:rFonts w:ascii="方正仿宋简体" w:eastAsia="方正仿宋简体" w:hAnsi="宋体" w:hint="eastAsia"/>
                <w:sz w:val="24"/>
              </w:rPr>
              <w:t>真</w:t>
            </w:r>
          </w:p>
        </w:tc>
        <w:tc>
          <w:tcPr>
            <w:tcW w:w="1575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45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2014"/>
        </w:trPr>
        <w:tc>
          <w:tcPr>
            <w:tcW w:w="8522" w:type="dxa"/>
            <w:gridSpan w:val="9"/>
          </w:tcPr>
          <w:p w:rsidR="00F5319D" w:rsidRDefault="00F5319D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:rsidR="00F5319D" w:rsidRDefault="00F5319D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F5319D" w:rsidRDefault="00F5319D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F5319D" w:rsidRDefault="00F5319D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F5319D" w:rsidRDefault="00F5319D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:rsidR="00F5319D" w:rsidRDefault="00F5319D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/>
                <w:sz w:val="24"/>
              </w:rPr>
              <w:t xml:space="preserve">                                            </w:t>
            </w:r>
            <w:r>
              <w:rPr>
                <w:rFonts w:ascii="方正仿宋简体" w:eastAsia="方正仿宋简体" w:hint="eastAsia"/>
                <w:sz w:val="24"/>
              </w:rPr>
              <w:t>年</w:t>
            </w:r>
            <w:r>
              <w:rPr>
                <w:rFonts w:ascii="方正仿宋简体" w:eastAsia="方正仿宋简体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月</w:t>
            </w:r>
            <w:r>
              <w:rPr>
                <w:rFonts w:ascii="方正仿宋简体" w:eastAsia="方正仿宋简体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日</w:t>
            </w:r>
          </w:p>
        </w:tc>
      </w:tr>
      <w:tr w:rsidR="00F5319D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1383"/>
        </w:trPr>
        <w:tc>
          <w:tcPr>
            <w:tcW w:w="428" w:type="dxa"/>
            <w:vMerge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5319D" w:rsidRDefault="00F531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5319D">
        <w:trPr>
          <w:cantSplit/>
          <w:trHeight w:val="800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□邮寄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□电子邮件　　　　　□传真</w:t>
            </w:r>
          </w:p>
        </w:tc>
      </w:tr>
      <w:tr w:rsidR="00F5319D">
        <w:trPr>
          <w:cantSplit/>
          <w:trHeight w:val="884"/>
        </w:trPr>
        <w:tc>
          <w:tcPr>
            <w:tcW w:w="428" w:type="dxa"/>
            <w:vMerge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F5319D" w:rsidRDefault="00F5319D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:rsidR="00F5319D" w:rsidRDefault="00F5319D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□纸质文本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□电子邮件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□光盘</w:t>
            </w:r>
          </w:p>
        </w:tc>
      </w:tr>
    </w:tbl>
    <w:p w:rsidR="00F5319D" w:rsidRDefault="00F5319D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:rsidR="00F5319D" w:rsidRDefault="00F5319D" w:rsidP="000A1FDC">
      <w:pPr>
        <w:numPr>
          <w:ilvl w:val="0"/>
          <w:numId w:val="1"/>
        </w:numPr>
        <w:ind w:firstLineChars="200" w:firstLine="48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公民提出申请时，应当同时提供有效身份证件复印件</w:t>
      </w:r>
      <w:r>
        <w:rPr>
          <w:rFonts w:ascii="楷体_GB2312" w:eastAsia="楷体_GB2312"/>
          <w:color w:val="000000"/>
          <w:szCs w:val="21"/>
        </w:rPr>
        <w:t>;</w:t>
      </w:r>
      <w:r>
        <w:rPr>
          <w:rFonts w:ascii="楷体_GB2312" w:eastAsia="楷体_GB2312" w:hint="eastAsia"/>
          <w:color w:val="000000"/>
          <w:szCs w:val="21"/>
        </w:rPr>
        <w:t>法人或者其他组织提出申请时，应当同时提供统一社会信用代码证书复印件；</w:t>
      </w:r>
    </w:p>
    <w:p w:rsidR="00F5319D" w:rsidRDefault="00F5319D" w:rsidP="009B3DB5">
      <w:pPr>
        <w:numPr>
          <w:ilvl w:val="0"/>
          <w:numId w:val="1"/>
        </w:numPr>
        <w:ind w:firstLineChars="200" w:firstLine="480"/>
      </w:pPr>
      <w:r>
        <w:rPr>
          <w:rFonts w:ascii="楷体_GB2312" w:eastAsia="楷体_GB2312" w:hint="eastAsia"/>
          <w:color w:val="000000"/>
          <w:szCs w:val="21"/>
        </w:rPr>
        <w:t>请尽可能详细的描述所需政府信息的名称、文号或其他特征，便于本机关查询、提供。</w:t>
      </w:r>
      <w:bookmarkStart w:id="0" w:name="_GoBack"/>
      <w:bookmarkEnd w:id="0"/>
    </w:p>
    <w:sectPr w:rsidR="00F5319D" w:rsidSect="002C31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19D" w:rsidRDefault="00F5319D">
      <w:r>
        <w:separator/>
      </w:r>
    </w:p>
  </w:endnote>
  <w:endnote w:type="continuationSeparator" w:id="0">
    <w:p w:rsidR="00F5319D" w:rsidRDefault="00F53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仿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19D" w:rsidRDefault="00F531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19D" w:rsidRDefault="00F531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19D" w:rsidRDefault="00F531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19D" w:rsidRDefault="00F5319D">
      <w:r>
        <w:separator/>
      </w:r>
    </w:p>
  </w:footnote>
  <w:footnote w:type="continuationSeparator" w:id="0">
    <w:p w:rsidR="00F5319D" w:rsidRDefault="00F531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19D" w:rsidRDefault="00F531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19D" w:rsidRDefault="00F5319D" w:rsidP="000A1FD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19D" w:rsidRDefault="00F5319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5B91"/>
    <w:multiLevelType w:val="singleLevel"/>
    <w:tmpl w:val="5D3E5B91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1496CA3"/>
    <w:rsid w:val="000A1FDC"/>
    <w:rsid w:val="002C31B5"/>
    <w:rsid w:val="009B3DB5"/>
    <w:rsid w:val="00F30A78"/>
    <w:rsid w:val="00F5319D"/>
    <w:rsid w:val="11496CA3"/>
    <w:rsid w:val="75C6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1B5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2C31B5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3193"/>
    <w:rPr>
      <w:rFonts w:ascii="Calibri" w:hAnsi="Calibri"/>
      <w:sz w:val="16"/>
      <w:szCs w:val="16"/>
    </w:rPr>
  </w:style>
  <w:style w:type="paragraph" w:styleId="Header">
    <w:name w:val="header"/>
    <w:basedOn w:val="Normal"/>
    <w:link w:val="HeaderChar"/>
    <w:uiPriority w:val="99"/>
    <w:rsid w:val="000A1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73193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0A1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3193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74</Words>
  <Characters>424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ghost-PC</dc:creator>
  <cp:keywords/>
  <dc:description/>
  <cp:lastModifiedBy>Administrator</cp:lastModifiedBy>
  <cp:revision>2</cp:revision>
  <dcterms:created xsi:type="dcterms:W3CDTF">2019-11-18T01:06:00Z</dcterms:created>
  <dcterms:modified xsi:type="dcterms:W3CDTF">2026-06-25T10:00:00Z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